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8BF" w:rsidRDefault="00E158BF" w:rsidP="006C0FE1">
      <w:pPr>
        <w:jc w:val="both"/>
        <w:rPr>
          <w:rFonts w:ascii="Times New Roman" w:hAnsi="Times New Roman"/>
          <w:sz w:val="32"/>
          <w:szCs w:val="32"/>
          <w:lang w:val="kk-KZ"/>
        </w:rPr>
      </w:pPr>
    </w:p>
    <w:p w:rsidR="00E158BF" w:rsidRDefault="00E158BF" w:rsidP="006C0FE1">
      <w:pPr>
        <w:jc w:val="both"/>
        <w:rPr>
          <w:rFonts w:ascii="Times New Roman" w:hAnsi="Times New Roman"/>
          <w:sz w:val="32"/>
          <w:szCs w:val="32"/>
          <w:lang w:val="kk-KZ"/>
        </w:rPr>
      </w:pPr>
    </w:p>
    <w:p w:rsidR="00E158BF" w:rsidRPr="00D66A00" w:rsidRDefault="00E158BF" w:rsidP="00D66A00">
      <w:pPr>
        <w:jc w:val="center"/>
        <w:rPr>
          <w:rFonts w:ascii="Times New Roman" w:hAnsi="Times New Roman"/>
          <w:b/>
          <w:sz w:val="32"/>
          <w:szCs w:val="32"/>
          <w:lang w:val="kk-KZ"/>
        </w:rPr>
      </w:pPr>
      <w:r w:rsidRPr="00D66A00">
        <w:rPr>
          <w:rFonts w:ascii="Times New Roman" w:hAnsi="Times New Roman"/>
          <w:b/>
          <w:sz w:val="32"/>
          <w:szCs w:val="32"/>
          <w:lang w:val="kk-KZ"/>
        </w:rPr>
        <w:t>ГУ «Советская основная школа» ведет работу с Республиканским телефоном доверия «111»</w:t>
      </w:r>
    </w:p>
    <w:p w:rsidR="00E158BF" w:rsidRDefault="00E158BF" w:rsidP="006C0FE1">
      <w:pPr>
        <w:jc w:val="both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Экстренная служба (телефон доверия) «111» для детей и молодежи Казахстана при поддержке Праввиьельства Республики Казакстан, Представительства Детского фонда  ООН ЮНИСЕФ в Казахстане, Международной тюремной реформы </w:t>
      </w:r>
      <w:r w:rsidRPr="006C0FE1">
        <w:rPr>
          <w:rFonts w:ascii="Times New Roman" w:hAnsi="Times New Roman"/>
          <w:sz w:val="32"/>
          <w:szCs w:val="32"/>
          <w:lang w:val="kk-KZ"/>
        </w:rPr>
        <w:t>PRI</w:t>
      </w:r>
      <w:r>
        <w:rPr>
          <w:rFonts w:ascii="Times New Roman" w:hAnsi="Times New Roman"/>
          <w:sz w:val="32"/>
          <w:szCs w:val="32"/>
          <w:lang w:val="kk-KZ"/>
        </w:rPr>
        <w:t>.</w:t>
      </w:r>
    </w:p>
    <w:p w:rsidR="00E158BF" w:rsidRDefault="00E158BF" w:rsidP="006C0FE1">
      <w:pPr>
        <w:jc w:val="both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 xml:space="preserve"> В качестве технической платформы по услуге круглосуточного приема и обработки входящих званков определено АО «Казахтелеком»,в лице 100</w:t>
      </w:r>
      <w:r>
        <w:rPr>
          <w:rFonts w:ascii="Times New Roman" w:hAnsi="Times New Roman"/>
          <w:sz w:val="32"/>
          <w:szCs w:val="32"/>
        </w:rPr>
        <w:t>%</w:t>
      </w:r>
      <w:r>
        <w:rPr>
          <w:rFonts w:ascii="Times New Roman" w:hAnsi="Times New Roman"/>
          <w:sz w:val="32"/>
          <w:szCs w:val="32"/>
          <w:lang w:val="kk-KZ"/>
        </w:rPr>
        <w:t xml:space="preserve"> дочерней компании ТОО </w:t>
      </w:r>
      <w:r w:rsidRPr="006C0FE1">
        <w:rPr>
          <w:rFonts w:ascii="Times New Roman" w:hAnsi="Times New Roman"/>
          <w:sz w:val="32"/>
          <w:szCs w:val="32"/>
          <w:lang w:val="kk-KZ"/>
        </w:rPr>
        <w:t>«КT Cloud Lag»,</w:t>
      </w:r>
      <w:r>
        <w:rPr>
          <w:rFonts w:ascii="Times New Roman" w:hAnsi="Times New Roman"/>
          <w:sz w:val="32"/>
          <w:szCs w:val="32"/>
          <w:lang w:val="kk-KZ"/>
        </w:rPr>
        <w:t xml:space="preserve"> администратором программы- Комитет по охране прав детей МОН РК.</w:t>
      </w:r>
    </w:p>
    <w:p w:rsidR="00E158BF" w:rsidRDefault="00E158BF" w:rsidP="006C0FE1">
      <w:pPr>
        <w:jc w:val="both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При званке на номер «111» из любого населенного пункта Республики Казакстан со стационарных или мобильних телефонов дети, подростки и их родители, иные граждане могут получить экстренную помощь.</w:t>
      </w:r>
    </w:p>
    <w:p w:rsidR="00E158BF" w:rsidRDefault="00E158BF" w:rsidP="006C0FE1">
      <w:pPr>
        <w:jc w:val="both"/>
        <w:rPr>
          <w:rFonts w:ascii="Times New Roman" w:hAnsi="Times New Roman"/>
          <w:sz w:val="32"/>
          <w:szCs w:val="32"/>
          <w:lang w:val="kk-KZ"/>
        </w:rPr>
      </w:pPr>
      <w:r>
        <w:rPr>
          <w:rFonts w:ascii="Times New Roman" w:hAnsi="Times New Roman"/>
          <w:sz w:val="32"/>
          <w:szCs w:val="32"/>
          <w:lang w:val="kk-KZ"/>
        </w:rPr>
        <w:t>Конфиденциальность, доступность и бесплатность-три основных принципа работы экстренной службы «111»</w:t>
      </w:r>
    </w:p>
    <w:p w:rsidR="00E158BF" w:rsidRDefault="00E158BF" w:rsidP="006C0FE1">
      <w:pPr>
        <w:jc w:val="both"/>
        <w:rPr>
          <w:rFonts w:ascii="Times New Roman" w:hAnsi="Times New Roman"/>
          <w:sz w:val="32"/>
          <w:szCs w:val="32"/>
          <w:lang w:val="kk-KZ"/>
        </w:rPr>
      </w:pPr>
    </w:p>
    <w:p w:rsidR="00E158BF" w:rsidRPr="00DB12CC" w:rsidRDefault="00E158BF" w:rsidP="001F74C3">
      <w:pPr>
        <w:jc w:val="center"/>
        <w:rPr>
          <w:rFonts w:ascii="Times New Roman" w:hAnsi="Times New Roman"/>
          <w:sz w:val="32"/>
          <w:szCs w:val="32"/>
          <w:lang w:val="kk-KZ"/>
        </w:rPr>
      </w:pPr>
      <w:bookmarkStart w:id="0" w:name="_GoBack"/>
      <w:r w:rsidRPr="003A1BAF">
        <w:rPr>
          <w:rFonts w:ascii="Times New Roman" w:hAnsi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14.75pt;height:28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">
            <v:imagedata r:id="rId4" o:title=""/>
            <o:lock v:ext="edit" aspectratio="f"/>
          </v:shape>
        </w:pict>
      </w:r>
      <w:bookmarkEnd w:id="0"/>
    </w:p>
    <w:sectPr w:rsidR="00E158BF" w:rsidRPr="00DB12CC" w:rsidSect="001F74C3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77A0"/>
    <w:rsid w:val="001F74C3"/>
    <w:rsid w:val="003A1BAF"/>
    <w:rsid w:val="003C3E88"/>
    <w:rsid w:val="005E65A4"/>
    <w:rsid w:val="005F44B0"/>
    <w:rsid w:val="00682CD9"/>
    <w:rsid w:val="006C0FE1"/>
    <w:rsid w:val="00932ED2"/>
    <w:rsid w:val="00BC22FB"/>
    <w:rsid w:val="00C06164"/>
    <w:rsid w:val="00C277A0"/>
    <w:rsid w:val="00D66A00"/>
    <w:rsid w:val="00DB12CC"/>
    <w:rsid w:val="00DD1E86"/>
    <w:rsid w:val="00E158BF"/>
    <w:rsid w:val="00E1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CD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381</TotalTime>
  <Pages>1</Pages>
  <Words>125</Words>
  <Characters>719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4</cp:revision>
  <dcterms:created xsi:type="dcterms:W3CDTF">2018-04-24T03:54:00Z</dcterms:created>
  <dcterms:modified xsi:type="dcterms:W3CDTF">2018-04-24T10:44:00Z</dcterms:modified>
</cp:coreProperties>
</file>